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7A940" w14:textId="6EB965AF" w:rsidR="005719AD" w:rsidRDefault="00537EB7" w:rsidP="005709C9">
      <w:pPr>
        <w:pStyle w:val="NHSHeader"/>
      </w:pPr>
      <w:r>
        <w:t>Alt text</w:t>
      </w:r>
    </w:p>
    <w:p w14:paraId="2B7D1D50" w14:textId="77777777" w:rsidR="005709C9" w:rsidRDefault="005709C9" w:rsidP="005709C9">
      <w:pPr>
        <w:pStyle w:val="NHSHeader"/>
      </w:pPr>
    </w:p>
    <w:tbl>
      <w:tblPr>
        <w:tblStyle w:val="TableGrid"/>
        <w:tblW w:w="0" w:type="auto"/>
        <w:tblLook w:val="04A0" w:firstRow="1" w:lastRow="0" w:firstColumn="1" w:lastColumn="0" w:noHBand="0" w:noVBand="1"/>
      </w:tblPr>
      <w:tblGrid>
        <w:gridCol w:w="4646"/>
        <w:gridCol w:w="4647"/>
      </w:tblGrid>
      <w:tr w:rsidR="00537EB7" w14:paraId="697E0CE5" w14:textId="77777777" w:rsidTr="00537EB7">
        <w:tc>
          <w:tcPr>
            <w:tcW w:w="4646" w:type="dxa"/>
          </w:tcPr>
          <w:p w14:paraId="4481CC29" w14:textId="1F912378" w:rsidR="00537EB7" w:rsidRPr="00537EB7" w:rsidRDefault="00537EB7" w:rsidP="00537EB7">
            <w:pPr>
              <w:pStyle w:val="NHSBodyCopy"/>
            </w:pPr>
          </w:p>
          <w:p w14:paraId="49EF9898" w14:textId="1E0A7642" w:rsidR="00537EB7" w:rsidRPr="00537EB7" w:rsidRDefault="00537EB7" w:rsidP="00537EB7">
            <w:pPr>
              <w:pStyle w:val="NHSBodyCopy"/>
              <w:jc w:val="center"/>
            </w:pPr>
            <w:r w:rsidRPr="00537EB7">
              <w:drawing>
                <wp:anchor distT="0" distB="0" distL="114300" distR="114300" simplePos="0" relativeHeight="251663360" behindDoc="0" locked="0" layoutInCell="1" allowOverlap="1" wp14:anchorId="638394C8" wp14:editId="2CA8BC03">
                  <wp:simplePos x="0" y="0"/>
                  <wp:positionH relativeFrom="column">
                    <wp:posOffset>12700</wp:posOffset>
                  </wp:positionH>
                  <wp:positionV relativeFrom="paragraph">
                    <wp:posOffset>86360</wp:posOffset>
                  </wp:positionV>
                  <wp:extent cx="1752600" cy="1752600"/>
                  <wp:effectExtent l="0" t="0" r="0" b="0"/>
                  <wp:wrapSquare wrapText="bothSides"/>
                  <wp:docPr id="11720437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E587A" w14:textId="68E764AF" w:rsidR="00537EB7" w:rsidRPr="00537EB7" w:rsidRDefault="00537EB7" w:rsidP="00537EB7">
            <w:pPr>
              <w:pStyle w:val="NHSBodyCopy"/>
              <w:jc w:val="center"/>
            </w:pPr>
          </w:p>
          <w:p w14:paraId="2FB18DC2" w14:textId="77777777" w:rsidR="00537EB7" w:rsidRDefault="00537EB7" w:rsidP="00723D69">
            <w:pPr>
              <w:pStyle w:val="NHSBodyCopy"/>
            </w:pPr>
          </w:p>
        </w:tc>
        <w:tc>
          <w:tcPr>
            <w:tcW w:w="4647" w:type="dxa"/>
          </w:tcPr>
          <w:p w14:paraId="49980ED6" w14:textId="69BC0604" w:rsidR="00537EB7" w:rsidRDefault="00537EB7" w:rsidP="00723D69">
            <w:pPr>
              <w:pStyle w:val="NHSBodyCopy"/>
            </w:pPr>
            <w:r w:rsidRPr="00AB4619">
              <w:t xml:space="preserve">Image of a European </w:t>
            </w:r>
            <w:r>
              <w:t xml:space="preserve">mother holding </w:t>
            </w:r>
            <w:r w:rsidR="003A76A5">
              <w:t xml:space="preserve">a </w:t>
            </w:r>
            <w:r>
              <w:t xml:space="preserve">baby </w:t>
            </w:r>
            <w:r w:rsidRPr="00AB4619">
              <w:t xml:space="preserve">telling us </w:t>
            </w:r>
            <w:r>
              <w:t>she got her children vaccinated to give them the best chance of staying health</w:t>
            </w:r>
            <w:r w:rsidRPr="00AB4619">
              <w:t>y.</w:t>
            </w:r>
          </w:p>
        </w:tc>
      </w:tr>
      <w:tr w:rsidR="00537EB7" w14:paraId="12B1FA22" w14:textId="77777777" w:rsidTr="00537EB7">
        <w:tc>
          <w:tcPr>
            <w:tcW w:w="4646" w:type="dxa"/>
          </w:tcPr>
          <w:p w14:paraId="23C18F46" w14:textId="100E701C" w:rsidR="00537EB7" w:rsidRDefault="00537EB7" w:rsidP="00723D69">
            <w:pPr>
              <w:pStyle w:val="NHSBodyCopy"/>
            </w:pPr>
            <w:r w:rsidRPr="00537EB7">
              <w:drawing>
                <wp:inline distT="0" distB="0" distL="0" distR="0" wp14:anchorId="14EF902E" wp14:editId="1C8B7232">
                  <wp:extent cx="1762125" cy="1753223"/>
                  <wp:effectExtent l="0" t="0" r="0" b="0"/>
                  <wp:docPr id="21701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871" cy="1759935"/>
                          </a:xfrm>
                          <a:prstGeom prst="rect">
                            <a:avLst/>
                          </a:prstGeom>
                          <a:noFill/>
                          <a:ln>
                            <a:noFill/>
                          </a:ln>
                        </pic:spPr>
                      </pic:pic>
                    </a:graphicData>
                  </a:graphic>
                </wp:inline>
              </w:drawing>
            </w:r>
          </w:p>
        </w:tc>
        <w:tc>
          <w:tcPr>
            <w:tcW w:w="4647" w:type="dxa"/>
          </w:tcPr>
          <w:p w14:paraId="53A2415A" w14:textId="2FF9483C" w:rsidR="00537EB7" w:rsidRDefault="00537EB7" w:rsidP="00723D69">
            <w:pPr>
              <w:pStyle w:val="NHSBodyCopy"/>
            </w:pPr>
            <w:r w:rsidRPr="00AB4619">
              <w:t xml:space="preserve">Image of a European father </w:t>
            </w:r>
            <w:r w:rsidR="006B0258" w:rsidRPr="00AB4619">
              <w:t xml:space="preserve">and sons </w:t>
            </w:r>
            <w:r w:rsidRPr="00AB4619">
              <w:t>from London doing homework telling us they got vaccinated to protect their family.</w:t>
            </w:r>
          </w:p>
        </w:tc>
      </w:tr>
      <w:tr w:rsidR="00537EB7" w14:paraId="02109720" w14:textId="77777777" w:rsidTr="00537EB7">
        <w:tc>
          <w:tcPr>
            <w:tcW w:w="4646" w:type="dxa"/>
          </w:tcPr>
          <w:p w14:paraId="50D5950F" w14:textId="23B1844E" w:rsidR="00537EB7" w:rsidRDefault="00537EB7" w:rsidP="00723D69">
            <w:pPr>
              <w:pStyle w:val="NHSBodyCopy"/>
            </w:pPr>
            <w:r w:rsidRPr="00537EB7">
              <w:drawing>
                <wp:inline distT="0" distB="0" distL="0" distR="0" wp14:anchorId="6C2D7482" wp14:editId="1C69A92A">
                  <wp:extent cx="1742353" cy="1733550"/>
                  <wp:effectExtent l="0" t="0" r="0" b="0"/>
                  <wp:docPr id="13859704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345" cy="1745481"/>
                          </a:xfrm>
                          <a:prstGeom prst="rect">
                            <a:avLst/>
                          </a:prstGeom>
                          <a:noFill/>
                          <a:ln>
                            <a:noFill/>
                          </a:ln>
                        </pic:spPr>
                      </pic:pic>
                    </a:graphicData>
                  </a:graphic>
                </wp:inline>
              </w:drawing>
            </w:r>
          </w:p>
        </w:tc>
        <w:tc>
          <w:tcPr>
            <w:tcW w:w="4647" w:type="dxa"/>
          </w:tcPr>
          <w:p w14:paraId="2CC44ED2" w14:textId="5380CAAA" w:rsidR="00537EB7" w:rsidRDefault="00537EB7" w:rsidP="00723D69">
            <w:pPr>
              <w:pStyle w:val="NHSBodyCopy"/>
            </w:pPr>
            <w:r w:rsidRPr="00AB4619">
              <w:t>Image of</w:t>
            </w:r>
            <w:r w:rsidR="008B4C1B">
              <w:t xml:space="preserve"> a</w:t>
            </w:r>
            <w:r w:rsidRPr="00AB4619">
              <w:t xml:space="preserve"> European family from London telling us they made the choice to vaccinate to protect their family.</w:t>
            </w:r>
          </w:p>
        </w:tc>
      </w:tr>
      <w:tr w:rsidR="00537EB7" w14:paraId="16624539" w14:textId="77777777" w:rsidTr="00537EB7">
        <w:tc>
          <w:tcPr>
            <w:tcW w:w="4646" w:type="dxa"/>
          </w:tcPr>
          <w:p w14:paraId="248431E6" w14:textId="66DED832" w:rsidR="00537EB7" w:rsidRPr="00537EB7" w:rsidRDefault="00537EB7" w:rsidP="00537EB7">
            <w:pPr>
              <w:pStyle w:val="NHSBodyCopy"/>
            </w:pPr>
            <w:r w:rsidRPr="00537EB7">
              <w:drawing>
                <wp:anchor distT="0" distB="0" distL="114300" distR="114300" simplePos="0" relativeHeight="251658240" behindDoc="0" locked="0" layoutInCell="1" allowOverlap="1" wp14:anchorId="6C7D787D" wp14:editId="35586D66">
                  <wp:simplePos x="0" y="0"/>
                  <wp:positionH relativeFrom="column">
                    <wp:posOffset>3175</wp:posOffset>
                  </wp:positionH>
                  <wp:positionV relativeFrom="paragraph">
                    <wp:posOffset>4445</wp:posOffset>
                  </wp:positionV>
                  <wp:extent cx="1638300" cy="1638300"/>
                  <wp:effectExtent l="0" t="0" r="0" b="0"/>
                  <wp:wrapSquare wrapText="bothSides"/>
                  <wp:docPr id="1369349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anchor>
              </w:drawing>
            </w:r>
          </w:p>
          <w:p w14:paraId="51824904" w14:textId="77777777" w:rsidR="00537EB7" w:rsidRDefault="00537EB7" w:rsidP="00723D69">
            <w:pPr>
              <w:pStyle w:val="NHSBodyCopy"/>
            </w:pPr>
          </w:p>
        </w:tc>
        <w:tc>
          <w:tcPr>
            <w:tcW w:w="4647" w:type="dxa"/>
          </w:tcPr>
          <w:p w14:paraId="0E38069C" w14:textId="15E6204F" w:rsidR="00537EB7" w:rsidRDefault="007630C0" w:rsidP="00723D69">
            <w:pPr>
              <w:pStyle w:val="NHSBodyCopy"/>
            </w:pPr>
            <w:r w:rsidRPr="007630C0">
              <w:t xml:space="preserve">Image of London GP Dr Datapwa Mujong telling us vaccines can lower </w:t>
            </w:r>
            <w:r w:rsidR="005000F0">
              <w:t>the</w:t>
            </w:r>
            <w:r w:rsidRPr="007630C0">
              <w:t xml:space="preserve"> risk of serious, life changing illnesses</w:t>
            </w:r>
            <w:r w:rsidR="009D668D">
              <w:t>.</w:t>
            </w:r>
          </w:p>
        </w:tc>
      </w:tr>
      <w:tr w:rsidR="00537EB7" w14:paraId="5E510EA7" w14:textId="77777777" w:rsidTr="00537EB7">
        <w:tc>
          <w:tcPr>
            <w:tcW w:w="4646" w:type="dxa"/>
          </w:tcPr>
          <w:p w14:paraId="292FA4B9" w14:textId="6A734456" w:rsidR="00537EB7" w:rsidRPr="00537EB7" w:rsidRDefault="00537EB7" w:rsidP="00537EB7">
            <w:pPr>
              <w:pStyle w:val="NHSBodyCopy"/>
            </w:pPr>
            <w:r w:rsidRPr="00537EB7">
              <w:lastRenderedPageBreak/>
              <w:drawing>
                <wp:anchor distT="0" distB="0" distL="114300" distR="114300" simplePos="0" relativeHeight="251659264" behindDoc="0" locked="0" layoutInCell="1" allowOverlap="1" wp14:anchorId="14D0CC05" wp14:editId="184BF73C">
                  <wp:simplePos x="0" y="0"/>
                  <wp:positionH relativeFrom="column">
                    <wp:posOffset>3810</wp:posOffset>
                  </wp:positionH>
                  <wp:positionV relativeFrom="paragraph">
                    <wp:posOffset>3810</wp:posOffset>
                  </wp:positionV>
                  <wp:extent cx="1753200" cy="1753200"/>
                  <wp:effectExtent l="0" t="0" r="0" b="0"/>
                  <wp:wrapSquare wrapText="bothSides"/>
                  <wp:docPr id="1414661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00" cy="175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6582C" w14:textId="77777777" w:rsidR="00537EB7" w:rsidRDefault="00537EB7" w:rsidP="00723D69">
            <w:pPr>
              <w:pStyle w:val="NHSBodyCopy"/>
            </w:pPr>
          </w:p>
        </w:tc>
        <w:tc>
          <w:tcPr>
            <w:tcW w:w="4647" w:type="dxa"/>
          </w:tcPr>
          <w:p w14:paraId="3571803A" w14:textId="0F194E67" w:rsidR="00537EB7" w:rsidRDefault="003A4581" w:rsidP="00723D69">
            <w:pPr>
              <w:pStyle w:val="NHSBodyCopy"/>
            </w:pPr>
            <w:r>
              <w:t>Image of Black Afr</w:t>
            </w:r>
            <w:r w:rsidR="009D668D">
              <w:t>i</w:t>
            </w:r>
            <w:r>
              <w:t>can woman from London telling us she gets her children vaccinated to protect them from the long term effects of diseases.</w:t>
            </w:r>
          </w:p>
        </w:tc>
      </w:tr>
      <w:tr w:rsidR="00537EB7" w14:paraId="0D3B244B" w14:textId="77777777" w:rsidTr="00537EB7">
        <w:tc>
          <w:tcPr>
            <w:tcW w:w="4646" w:type="dxa"/>
          </w:tcPr>
          <w:p w14:paraId="077BA86B" w14:textId="4CE8B529" w:rsidR="00537EB7" w:rsidRPr="00537EB7" w:rsidRDefault="00537EB7" w:rsidP="00537EB7">
            <w:pPr>
              <w:pStyle w:val="NHSBodyCopy"/>
              <w:jc w:val="center"/>
            </w:pPr>
            <w:r w:rsidRPr="00537EB7">
              <w:drawing>
                <wp:anchor distT="0" distB="0" distL="114300" distR="114300" simplePos="0" relativeHeight="251660288" behindDoc="0" locked="0" layoutInCell="1" allowOverlap="1" wp14:anchorId="520E3E5F" wp14:editId="22FB2876">
                  <wp:simplePos x="0" y="0"/>
                  <wp:positionH relativeFrom="column">
                    <wp:posOffset>12065</wp:posOffset>
                  </wp:positionH>
                  <wp:positionV relativeFrom="paragraph">
                    <wp:posOffset>0</wp:posOffset>
                  </wp:positionV>
                  <wp:extent cx="1762125" cy="1762125"/>
                  <wp:effectExtent l="0" t="0" r="9525" b="9525"/>
                  <wp:wrapSquare wrapText="bothSides"/>
                  <wp:docPr id="411152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C17D9" w14:textId="77777777" w:rsidR="00537EB7" w:rsidRDefault="00537EB7" w:rsidP="00537EB7">
            <w:pPr>
              <w:pStyle w:val="NHSBodyCopy"/>
              <w:jc w:val="center"/>
            </w:pPr>
          </w:p>
        </w:tc>
        <w:tc>
          <w:tcPr>
            <w:tcW w:w="4647" w:type="dxa"/>
          </w:tcPr>
          <w:p w14:paraId="731BD158" w14:textId="2F995EE9" w:rsidR="00537EB7" w:rsidRDefault="000374E9" w:rsidP="00723D69">
            <w:pPr>
              <w:pStyle w:val="NHSBodyCopy"/>
            </w:pPr>
            <w:r w:rsidRPr="000374E9">
              <w:t xml:space="preserve">Image of a </w:t>
            </w:r>
            <w:r w:rsidR="005959BA">
              <w:t>B</w:t>
            </w:r>
            <w:r w:rsidRPr="000374E9">
              <w:t>lack African mother and daughter from London talking about the choice they made to vaccinate their family.</w:t>
            </w:r>
          </w:p>
        </w:tc>
      </w:tr>
      <w:tr w:rsidR="00537EB7" w14:paraId="36F5CC1E" w14:textId="77777777" w:rsidTr="00537EB7">
        <w:tc>
          <w:tcPr>
            <w:tcW w:w="4646" w:type="dxa"/>
          </w:tcPr>
          <w:p w14:paraId="2F6BB610" w14:textId="3CD9AC62" w:rsidR="00537EB7" w:rsidRPr="00537EB7" w:rsidRDefault="00537EB7" w:rsidP="00537EB7">
            <w:pPr>
              <w:pStyle w:val="NHSBodyCopy"/>
              <w:jc w:val="center"/>
            </w:pPr>
            <w:r w:rsidRPr="00537EB7">
              <w:drawing>
                <wp:anchor distT="0" distB="0" distL="114300" distR="114300" simplePos="0" relativeHeight="251664384" behindDoc="0" locked="0" layoutInCell="1" allowOverlap="1" wp14:anchorId="3AA38D2C" wp14:editId="13F0DA83">
                  <wp:simplePos x="0" y="0"/>
                  <wp:positionH relativeFrom="column">
                    <wp:posOffset>12065</wp:posOffset>
                  </wp:positionH>
                  <wp:positionV relativeFrom="paragraph">
                    <wp:posOffset>1270</wp:posOffset>
                  </wp:positionV>
                  <wp:extent cx="1819275" cy="1809750"/>
                  <wp:effectExtent l="0" t="0" r="9525" b="0"/>
                  <wp:wrapSquare wrapText="bothSides"/>
                  <wp:docPr id="1469751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C0A82" w14:textId="77777777" w:rsidR="00537EB7" w:rsidRPr="00537EB7" w:rsidRDefault="00537EB7" w:rsidP="00537EB7">
            <w:pPr>
              <w:pStyle w:val="NHSBodyCopy"/>
              <w:jc w:val="center"/>
            </w:pPr>
          </w:p>
        </w:tc>
        <w:tc>
          <w:tcPr>
            <w:tcW w:w="4647" w:type="dxa"/>
          </w:tcPr>
          <w:p w14:paraId="53DBEBE6" w14:textId="2374B806" w:rsidR="00537EB7" w:rsidRDefault="00DA156C" w:rsidP="00723D69">
            <w:pPr>
              <w:pStyle w:val="NHSBodyCopy"/>
            </w:pPr>
            <w:r>
              <w:t>I</w:t>
            </w:r>
            <w:r w:rsidRPr="00DA156C">
              <w:t>mage of a community leader from London telling us that vaccinations help protect everyone from diseases.</w:t>
            </w:r>
          </w:p>
        </w:tc>
      </w:tr>
      <w:tr w:rsidR="00537EB7" w14:paraId="0AE45246" w14:textId="77777777" w:rsidTr="00537EB7">
        <w:tc>
          <w:tcPr>
            <w:tcW w:w="4646" w:type="dxa"/>
          </w:tcPr>
          <w:p w14:paraId="149494BE" w14:textId="1D8FC521" w:rsidR="00537EB7" w:rsidRPr="00537EB7" w:rsidRDefault="00537EB7" w:rsidP="00537EB7">
            <w:pPr>
              <w:pStyle w:val="NHSBodyCopy"/>
              <w:jc w:val="center"/>
            </w:pPr>
            <w:r w:rsidRPr="00537EB7">
              <w:drawing>
                <wp:anchor distT="0" distB="0" distL="114300" distR="114300" simplePos="0" relativeHeight="251665408" behindDoc="0" locked="0" layoutInCell="1" allowOverlap="1" wp14:anchorId="6D23E1A6" wp14:editId="09BC32AD">
                  <wp:simplePos x="0" y="0"/>
                  <wp:positionH relativeFrom="column">
                    <wp:posOffset>22225</wp:posOffset>
                  </wp:positionH>
                  <wp:positionV relativeFrom="paragraph">
                    <wp:posOffset>3810</wp:posOffset>
                  </wp:positionV>
                  <wp:extent cx="1800225" cy="1800225"/>
                  <wp:effectExtent l="0" t="0" r="9525" b="9525"/>
                  <wp:wrapSquare wrapText="bothSides"/>
                  <wp:docPr id="1126241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1E479" w14:textId="77777777" w:rsidR="00537EB7" w:rsidRPr="00537EB7" w:rsidRDefault="00537EB7" w:rsidP="00537EB7">
            <w:pPr>
              <w:pStyle w:val="NHSBodyCopy"/>
              <w:jc w:val="center"/>
            </w:pPr>
          </w:p>
        </w:tc>
        <w:tc>
          <w:tcPr>
            <w:tcW w:w="4647" w:type="dxa"/>
          </w:tcPr>
          <w:p w14:paraId="5376AD54" w14:textId="3063700E" w:rsidR="00537EB7" w:rsidRDefault="007630C0" w:rsidP="00723D69">
            <w:pPr>
              <w:pStyle w:val="NHSBodyCopy"/>
            </w:pPr>
            <w:r w:rsidRPr="007630C0">
              <w:t>Image with shield graphic and family icon with text indicating it is never too late to catch up with your routine vaccinations. Just speak to your GP practice to arrange an appointment.</w:t>
            </w:r>
          </w:p>
        </w:tc>
      </w:tr>
      <w:tr w:rsidR="00537EB7" w14:paraId="3F020606" w14:textId="77777777" w:rsidTr="00537EB7">
        <w:tc>
          <w:tcPr>
            <w:tcW w:w="4646" w:type="dxa"/>
          </w:tcPr>
          <w:p w14:paraId="4720543C" w14:textId="10E4F5F5" w:rsidR="00537EB7" w:rsidRPr="00537EB7" w:rsidRDefault="00537EB7" w:rsidP="00537EB7">
            <w:pPr>
              <w:pStyle w:val="NHSBodyCopy"/>
              <w:jc w:val="center"/>
            </w:pPr>
            <w:r w:rsidRPr="00537EB7">
              <w:lastRenderedPageBreak/>
              <w:drawing>
                <wp:inline distT="0" distB="0" distL="0" distR="0" wp14:anchorId="7F42F790" wp14:editId="70C9D34D">
                  <wp:extent cx="1753200" cy="1753200"/>
                  <wp:effectExtent l="0" t="0" r="0" b="0"/>
                  <wp:docPr id="1179220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200" cy="1753200"/>
                          </a:xfrm>
                          <a:prstGeom prst="rect">
                            <a:avLst/>
                          </a:prstGeom>
                          <a:noFill/>
                          <a:ln>
                            <a:noFill/>
                          </a:ln>
                        </pic:spPr>
                      </pic:pic>
                    </a:graphicData>
                  </a:graphic>
                </wp:inline>
              </w:drawing>
            </w:r>
          </w:p>
          <w:p w14:paraId="6E973C5F" w14:textId="77777777" w:rsidR="00537EB7" w:rsidRPr="00537EB7" w:rsidRDefault="00537EB7" w:rsidP="00537EB7">
            <w:pPr>
              <w:pStyle w:val="NHSBodyCopy"/>
              <w:jc w:val="center"/>
            </w:pPr>
          </w:p>
        </w:tc>
        <w:tc>
          <w:tcPr>
            <w:tcW w:w="4647" w:type="dxa"/>
          </w:tcPr>
          <w:p w14:paraId="3AF408CA" w14:textId="1D1E9426" w:rsidR="00537EB7" w:rsidRDefault="00925C36" w:rsidP="00723D69">
            <w:pPr>
              <w:pStyle w:val="NHSBodyCopy"/>
            </w:pPr>
            <w:r>
              <w:t xml:space="preserve">Image of Black African man </w:t>
            </w:r>
            <w:r w:rsidR="003A4581">
              <w:t xml:space="preserve">from London telling us that he gets his family vaccinated to prevent them </w:t>
            </w:r>
            <w:r w:rsidR="005959BA">
              <w:t xml:space="preserve">from </w:t>
            </w:r>
            <w:r w:rsidR="003A4581">
              <w:t>catching diseases.</w:t>
            </w:r>
          </w:p>
        </w:tc>
      </w:tr>
      <w:tr w:rsidR="00537EB7" w14:paraId="088E7DB4" w14:textId="77777777" w:rsidTr="00537EB7">
        <w:tc>
          <w:tcPr>
            <w:tcW w:w="4646" w:type="dxa"/>
          </w:tcPr>
          <w:p w14:paraId="73B64168" w14:textId="0CBE6E0E" w:rsidR="00537EB7" w:rsidRPr="00537EB7" w:rsidRDefault="00537EB7" w:rsidP="00537EB7">
            <w:pPr>
              <w:pStyle w:val="NHSBodyCopy"/>
              <w:jc w:val="center"/>
            </w:pPr>
            <w:r w:rsidRPr="00537EB7">
              <w:drawing>
                <wp:inline distT="0" distB="0" distL="0" distR="0" wp14:anchorId="7F9E3723" wp14:editId="52ED52C8">
                  <wp:extent cx="1771650" cy="1771650"/>
                  <wp:effectExtent l="0" t="0" r="0" b="0"/>
                  <wp:docPr id="14462878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E606752" w14:textId="77777777" w:rsidR="00537EB7" w:rsidRPr="00537EB7" w:rsidRDefault="00537EB7" w:rsidP="00537EB7">
            <w:pPr>
              <w:pStyle w:val="NHSBodyCopy"/>
              <w:jc w:val="center"/>
            </w:pPr>
          </w:p>
        </w:tc>
        <w:tc>
          <w:tcPr>
            <w:tcW w:w="4647" w:type="dxa"/>
          </w:tcPr>
          <w:p w14:paraId="73686F9B" w14:textId="1C3CA233" w:rsidR="00537EB7" w:rsidRDefault="000C4B58" w:rsidP="00723D69">
            <w:pPr>
              <w:pStyle w:val="NHSBodyCopy"/>
            </w:pPr>
            <w:r>
              <w:t xml:space="preserve">Image of </w:t>
            </w:r>
            <w:r w:rsidR="00465B00">
              <w:t>a</w:t>
            </w:r>
            <w:r w:rsidR="00AF4834">
              <w:t xml:space="preserve"> Latin American </w:t>
            </w:r>
            <w:r>
              <w:t>woman from London</w:t>
            </w:r>
            <w:r w:rsidR="00353988">
              <w:t xml:space="preserve"> telling us why she gets vaccinated to protect herself, </w:t>
            </w:r>
            <w:r w:rsidR="00773730">
              <w:t xml:space="preserve">her </w:t>
            </w:r>
            <w:r w:rsidR="00353988">
              <w:t>family and community from preventable disease.</w:t>
            </w:r>
          </w:p>
        </w:tc>
      </w:tr>
      <w:tr w:rsidR="00537EB7" w14:paraId="0BF1DA7A" w14:textId="77777777" w:rsidTr="00537EB7">
        <w:tc>
          <w:tcPr>
            <w:tcW w:w="4646" w:type="dxa"/>
          </w:tcPr>
          <w:p w14:paraId="7955D27E" w14:textId="5AD0040A" w:rsidR="00537EB7" w:rsidRPr="00537EB7" w:rsidRDefault="00537EB7" w:rsidP="00537EB7">
            <w:pPr>
              <w:pStyle w:val="NHSBodyCopy"/>
              <w:jc w:val="center"/>
            </w:pPr>
            <w:r w:rsidRPr="00537EB7">
              <w:drawing>
                <wp:inline distT="0" distB="0" distL="0" distR="0" wp14:anchorId="30243D71" wp14:editId="3FEFE24F">
                  <wp:extent cx="1809750" cy="1809750"/>
                  <wp:effectExtent l="0" t="0" r="0" b="0"/>
                  <wp:docPr id="14423409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3FB2EB92" w14:textId="77777777" w:rsidR="00537EB7" w:rsidRPr="00537EB7" w:rsidRDefault="00537EB7" w:rsidP="00537EB7">
            <w:pPr>
              <w:pStyle w:val="NHSBodyCopy"/>
              <w:jc w:val="center"/>
            </w:pPr>
          </w:p>
        </w:tc>
        <w:tc>
          <w:tcPr>
            <w:tcW w:w="4647" w:type="dxa"/>
          </w:tcPr>
          <w:p w14:paraId="4E04099E" w14:textId="7BA7F99A" w:rsidR="00537EB7" w:rsidRDefault="00295195" w:rsidP="00723D69">
            <w:pPr>
              <w:pStyle w:val="NHSBodyCopy"/>
            </w:pPr>
            <w:r w:rsidRPr="00295195">
              <w:t xml:space="preserve">Image of a </w:t>
            </w:r>
            <w:r>
              <w:t>B</w:t>
            </w:r>
            <w:r w:rsidRPr="00295195">
              <w:t xml:space="preserve">lack </w:t>
            </w:r>
            <w:r w:rsidR="004D49E3">
              <w:t xml:space="preserve">African </w:t>
            </w:r>
            <w:r>
              <w:t xml:space="preserve">woman </w:t>
            </w:r>
            <w:r w:rsidRPr="00295195">
              <w:t>from London telling us vaccinations are the best way of protecting ourselves from many diseases.</w:t>
            </w:r>
          </w:p>
        </w:tc>
      </w:tr>
      <w:tr w:rsidR="00537EB7" w14:paraId="089CFE3F" w14:textId="77777777" w:rsidTr="00537EB7">
        <w:tc>
          <w:tcPr>
            <w:tcW w:w="4646" w:type="dxa"/>
          </w:tcPr>
          <w:p w14:paraId="0A24A80D" w14:textId="3FC939EC" w:rsidR="00537EB7" w:rsidRPr="00537EB7" w:rsidRDefault="00537EB7" w:rsidP="00537EB7">
            <w:pPr>
              <w:pStyle w:val="NHSBodyCopy"/>
              <w:jc w:val="center"/>
            </w:pPr>
            <w:r w:rsidRPr="00537EB7">
              <w:drawing>
                <wp:inline distT="0" distB="0" distL="0" distR="0" wp14:anchorId="36AC46CB" wp14:editId="301565D1">
                  <wp:extent cx="1895475" cy="1886102"/>
                  <wp:effectExtent l="0" t="0" r="0" b="0"/>
                  <wp:docPr id="6649608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3313" cy="1893902"/>
                          </a:xfrm>
                          <a:prstGeom prst="rect">
                            <a:avLst/>
                          </a:prstGeom>
                          <a:noFill/>
                          <a:ln>
                            <a:noFill/>
                          </a:ln>
                        </pic:spPr>
                      </pic:pic>
                    </a:graphicData>
                  </a:graphic>
                </wp:inline>
              </w:drawing>
            </w:r>
          </w:p>
          <w:p w14:paraId="2FD9C832" w14:textId="77777777" w:rsidR="00537EB7" w:rsidRPr="00537EB7" w:rsidRDefault="00537EB7" w:rsidP="00537EB7">
            <w:pPr>
              <w:pStyle w:val="NHSBodyCopy"/>
              <w:jc w:val="center"/>
            </w:pPr>
          </w:p>
        </w:tc>
        <w:tc>
          <w:tcPr>
            <w:tcW w:w="4647" w:type="dxa"/>
          </w:tcPr>
          <w:p w14:paraId="50E1FC68" w14:textId="33674258" w:rsidR="00537EB7" w:rsidRDefault="004D49E3" w:rsidP="00723D69">
            <w:pPr>
              <w:pStyle w:val="NHSBodyCopy"/>
            </w:pPr>
            <w:r w:rsidRPr="004D49E3">
              <w:t xml:space="preserve">Image of a </w:t>
            </w:r>
            <w:r>
              <w:t>B</w:t>
            </w:r>
            <w:r w:rsidRPr="004D49E3">
              <w:t>lack African father from London telling us that getting his children vaccinated means they are more healthy and less likely to miss school.</w:t>
            </w:r>
          </w:p>
        </w:tc>
      </w:tr>
      <w:tr w:rsidR="00537EB7" w14:paraId="1BA2F188" w14:textId="77777777" w:rsidTr="00537EB7">
        <w:tc>
          <w:tcPr>
            <w:tcW w:w="4646" w:type="dxa"/>
          </w:tcPr>
          <w:p w14:paraId="5686506C" w14:textId="64339852" w:rsidR="00537EB7" w:rsidRPr="00537EB7" w:rsidRDefault="00537EB7" w:rsidP="00537EB7">
            <w:pPr>
              <w:pStyle w:val="NHSBodyCopy"/>
              <w:jc w:val="center"/>
            </w:pPr>
            <w:r w:rsidRPr="00537EB7">
              <w:lastRenderedPageBreak/>
              <w:drawing>
                <wp:inline distT="0" distB="0" distL="0" distR="0" wp14:anchorId="53FE1C08" wp14:editId="39BA0317">
                  <wp:extent cx="1753200" cy="1753200"/>
                  <wp:effectExtent l="0" t="0" r="0" b="0"/>
                  <wp:docPr id="4533037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200" cy="1753200"/>
                          </a:xfrm>
                          <a:prstGeom prst="rect">
                            <a:avLst/>
                          </a:prstGeom>
                          <a:noFill/>
                          <a:ln>
                            <a:noFill/>
                          </a:ln>
                        </pic:spPr>
                      </pic:pic>
                    </a:graphicData>
                  </a:graphic>
                </wp:inline>
              </w:drawing>
            </w:r>
          </w:p>
          <w:p w14:paraId="212F5796" w14:textId="77777777" w:rsidR="00537EB7" w:rsidRPr="00537EB7" w:rsidRDefault="00537EB7" w:rsidP="00537EB7">
            <w:pPr>
              <w:pStyle w:val="NHSBodyCopy"/>
              <w:jc w:val="center"/>
            </w:pPr>
          </w:p>
        </w:tc>
        <w:tc>
          <w:tcPr>
            <w:tcW w:w="4647" w:type="dxa"/>
          </w:tcPr>
          <w:p w14:paraId="303FD389" w14:textId="3CA1DDBA" w:rsidR="00537EB7" w:rsidRDefault="007630C0" w:rsidP="00723D69">
            <w:pPr>
              <w:pStyle w:val="NHSBodyCopy"/>
            </w:pPr>
            <w:r w:rsidRPr="007630C0">
              <w:t>Image of London nurse Abigail, clinical lead at UCLH</w:t>
            </w:r>
            <w:r w:rsidR="000B78CF">
              <w:t>,</w:t>
            </w:r>
            <w:r w:rsidRPr="007630C0">
              <w:t xml:space="preserve"> telling us </w:t>
            </w:r>
            <w:r w:rsidR="00D9191C">
              <w:t>that</w:t>
            </w:r>
            <w:r w:rsidRPr="007630C0">
              <w:t xml:space="preserve"> vaccines can lower your risk of serious, life changing illnesses and help protect you when you most need it</w:t>
            </w:r>
            <w:r w:rsidR="00F95C6E">
              <w:t>.</w:t>
            </w:r>
          </w:p>
        </w:tc>
      </w:tr>
      <w:tr w:rsidR="00537EB7" w14:paraId="53DFD6F4" w14:textId="77777777" w:rsidTr="00537EB7">
        <w:tc>
          <w:tcPr>
            <w:tcW w:w="4646" w:type="dxa"/>
          </w:tcPr>
          <w:p w14:paraId="63CF4DE5" w14:textId="3B7FA43B" w:rsidR="00537EB7" w:rsidRPr="00537EB7" w:rsidRDefault="00537EB7" w:rsidP="00537EB7">
            <w:pPr>
              <w:pStyle w:val="NHSBodyCopy"/>
              <w:jc w:val="center"/>
            </w:pPr>
            <w:r w:rsidRPr="00537EB7">
              <w:drawing>
                <wp:inline distT="0" distB="0" distL="0" distR="0" wp14:anchorId="12D0801B" wp14:editId="212C40AD">
                  <wp:extent cx="1819275" cy="1819275"/>
                  <wp:effectExtent l="0" t="0" r="9525" b="9525"/>
                  <wp:docPr id="7253194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7B7D51DC" w14:textId="3C85A905" w:rsidR="00537EB7" w:rsidRPr="00537EB7" w:rsidRDefault="00537EB7" w:rsidP="00537EB7">
            <w:pPr>
              <w:pStyle w:val="NHSBodyCopy"/>
              <w:jc w:val="center"/>
            </w:pPr>
          </w:p>
          <w:p w14:paraId="60356E82" w14:textId="77777777" w:rsidR="00537EB7" w:rsidRPr="00537EB7" w:rsidRDefault="00537EB7" w:rsidP="00537EB7">
            <w:pPr>
              <w:pStyle w:val="NHSBodyCopy"/>
              <w:jc w:val="center"/>
            </w:pPr>
          </w:p>
        </w:tc>
        <w:tc>
          <w:tcPr>
            <w:tcW w:w="4647" w:type="dxa"/>
          </w:tcPr>
          <w:p w14:paraId="7CDD6104" w14:textId="363DFA97" w:rsidR="00537EB7" w:rsidRDefault="003A4581" w:rsidP="00723D69">
            <w:pPr>
              <w:pStyle w:val="NHSBodyCopy"/>
            </w:pPr>
            <w:r>
              <w:t xml:space="preserve">Image of a Black African woman </w:t>
            </w:r>
            <w:r w:rsidR="00717469">
              <w:t>from London telling us she gets her children vaccinated to lower the risk of them falling ill.</w:t>
            </w:r>
          </w:p>
        </w:tc>
      </w:tr>
      <w:tr w:rsidR="00942EA7" w14:paraId="12892193" w14:textId="77777777" w:rsidTr="00537EB7">
        <w:tc>
          <w:tcPr>
            <w:tcW w:w="4646" w:type="dxa"/>
          </w:tcPr>
          <w:p w14:paraId="143EFA7E" w14:textId="6EB205C5" w:rsidR="00942EA7" w:rsidRPr="00537EB7" w:rsidRDefault="00942EA7" w:rsidP="00537EB7">
            <w:pPr>
              <w:pStyle w:val="NHSBodyCopy"/>
              <w:jc w:val="center"/>
            </w:pPr>
            <w:r w:rsidRPr="00537EB7">
              <w:drawing>
                <wp:inline distT="0" distB="0" distL="0" distR="0" wp14:anchorId="3E94586B" wp14:editId="5C10D277">
                  <wp:extent cx="1809750" cy="1809750"/>
                  <wp:effectExtent l="0" t="0" r="0" b="0"/>
                  <wp:docPr id="7605825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4647" w:type="dxa"/>
          </w:tcPr>
          <w:p w14:paraId="4F1C7A35" w14:textId="09DEF804" w:rsidR="00942EA7" w:rsidRDefault="00942EA7" w:rsidP="00723D69">
            <w:pPr>
              <w:pStyle w:val="NHSBodyCopy"/>
            </w:pPr>
            <w:r w:rsidRPr="00942EA7">
              <w:t>Image of a primary school child from London telling us she gets vaccinated to make sure she and her friends are safe from catching horrible diseases.</w:t>
            </w:r>
          </w:p>
        </w:tc>
      </w:tr>
      <w:tr w:rsidR="00537EB7" w14:paraId="38DE2D2B" w14:textId="77777777" w:rsidTr="00537EB7">
        <w:tc>
          <w:tcPr>
            <w:tcW w:w="4646" w:type="dxa"/>
          </w:tcPr>
          <w:p w14:paraId="1E6E864B" w14:textId="6131FDB8" w:rsidR="00537EB7" w:rsidRPr="00537EB7" w:rsidRDefault="00537EB7" w:rsidP="00537EB7">
            <w:pPr>
              <w:pStyle w:val="NHSBodyCopy"/>
              <w:jc w:val="center"/>
            </w:pPr>
            <w:r w:rsidRPr="00537EB7">
              <w:drawing>
                <wp:inline distT="0" distB="0" distL="0" distR="0" wp14:anchorId="7ED72334" wp14:editId="45A31850">
                  <wp:extent cx="1895133" cy="1905116"/>
                  <wp:effectExtent l="0" t="0" r="0" b="0"/>
                  <wp:docPr id="12450295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4602" cy="1924688"/>
                          </a:xfrm>
                          <a:prstGeom prst="rect">
                            <a:avLst/>
                          </a:prstGeom>
                          <a:noFill/>
                          <a:ln>
                            <a:noFill/>
                          </a:ln>
                        </pic:spPr>
                      </pic:pic>
                    </a:graphicData>
                  </a:graphic>
                </wp:inline>
              </w:drawing>
            </w:r>
          </w:p>
          <w:p w14:paraId="0BC5BA3F" w14:textId="77777777" w:rsidR="00537EB7" w:rsidRPr="00537EB7" w:rsidRDefault="00537EB7" w:rsidP="00537EB7">
            <w:pPr>
              <w:pStyle w:val="NHSBodyCopy"/>
              <w:jc w:val="center"/>
            </w:pPr>
          </w:p>
        </w:tc>
        <w:tc>
          <w:tcPr>
            <w:tcW w:w="4647" w:type="dxa"/>
          </w:tcPr>
          <w:p w14:paraId="3B86AE6C" w14:textId="45354DC9" w:rsidR="00537EB7" w:rsidRDefault="00942EA7" w:rsidP="00723D69">
            <w:pPr>
              <w:pStyle w:val="NHSBodyCopy"/>
            </w:pPr>
            <w:r>
              <w:t>I</w:t>
            </w:r>
            <w:r w:rsidRPr="00942EA7">
              <w:t>mage of a community leader from London telling us that vaccinations are a choice we can make to protect our families, friends and communities.</w:t>
            </w:r>
          </w:p>
        </w:tc>
      </w:tr>
      <w:tr w:rsidR="00537EB7" w14:paraId="19FD81D9" w14:textId="77777777" w:rsidTr="00537EB7">
        <w:tc>
          <w:tcPr>
            <w:tcW w:w="4646" w:type="dxa"/>
          </w:tcPr>
          <w:p w14:paraId="72CDB0A8" w14:textId="6AA3F142" w:rsidR="00537EB7" w:rsidRPr="00537EB7" w:rsidRDefault="00537EB7" w:rsidP="00537EB7">
            <w:pPr>
              <w:pStyle w:val="NHSBodyCopy"/>
              <w:jc w:val="center"/>
            </w:pPr>
            <w:r w:rsidRPr="00537EB7">
              <w:lastRenderedPageBreak/>
              <w:drawing>
                <wp:inline distT="0" distB="0" distL="0" distR="0" wp14:anchorId="026EE181" wp14:editId="4A269807">
                  <wp:extent cx="1753200" cy="1753200"/>
                  <wp:effectExtent l="0" t="0" r="0" b="0"/>
                  <wp:docPr id="7963704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3200" cy="1753200"/>
                          </a:xfrm>
                          <a:prstGeom prst="rect">
                            <a:avLst/>
                          </a:prstGeom>
                          <a:noFill/>
                          <a:ln>
                            <a:noFill/>
                          </a:ln>
                        </pic:spPr>
                      </pic:pic>
                    </a:graphicData>
                  </a:graphic>
                </wp:inline>
              </w:drawing>
            </w:r>
          </w:p>
          <w:p w14:paraId="76C34A48" w14:textId="77777777" w:rsidR="00537EB7" w:rsidRPr="00537EB7" w:rsidRDefault="00537EB7" w:rsidP="00537EB7">
            <w:pPr>
              <w:pStyle w:val="NHSBodyCopy"/>
              <w:jc w:val="center"/>
            </w:pPr>
          </w:p>
        </w:tc>
        <w:tc>
          <w:tcPr>
            <w:tcW w:w="4647" w:type="dxa"/>
          </w:tcPr>
          <w:p w14:paraId="3D0593A2" w14:textId="18E6D570" w:rsidR="00537EB7" w:rsidRDefault="002F68FE" w:rsidP="00723D69">
            <w:pPr>
              <w:pStyle w:val="NHSBodyCopy"/>
            </w:pPr>
            <w:r>
              <w:t>Image of woman from London telling us she gets her children vaccinated as it’s t</w:t>
            </w:r>
            <w:r w:rsidR="00DE405A">
              <w:t>he</w:t>
            </w:r>
            <w:r>
              <w:t xml:space="preserve"> best way to keep them protected.</w:t>
            </w:r>
          </w:p>
        </w:tc>
      </w:tr>
      <w:tr w:rsidR="00537EB7" w14:paraId="28E81977" w14:textId="77777777" w:rsidTr="00537EB7">
        <w:tc>
          <w:tcPr>
            <w:tcW w:w="4646" w:type="dxa"/>
          </w:tcPr>
          <w:p w14:paraId="629A3322" w14:textId="0B37EAA8" w:rsidR="00537EB7" w:rsidRPr="00537EB7" w:rsidRDefault="00537EB7" w:rsidP="00537EB7">
            <w:pPr>
              <w:pStyle w:val="NHSBodyCopy"/>
              <w:jc w:val="center"/>
            </w:pPr>
            <w:r w:rsidRPr="00537EB7">
              <w:drawing>
                <wp:inline distT="0" distB="0" distL="0" distR="0" wp14:anchorId="2E71E63B" wp14:editId="5D98CE13">
                  <wp:extent cx="1847850" cy="1847850"/>
                  <wp:effectExtent l="0" t="0" r="0" b="0"/>
                  <wp:docPr id="8160640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4D8405D4" w14:textId="77777777" w:rsidR="00537EB7" w:rsidRPr="00537EB7" w:rsidRDefault="00537EB7" w:rsidP="00537EB7">
            <w:pPr>
              <w:pStyle w:val="NHSBodyCopy"/>
              <w:jc w:val="center"/>
            </w:pPr>
          </w:p>
        </w:tc>
        <w:tc>
          <w:tcPr>
            <w:tcW w:w="4647" w:type="dxa"/>
          </w:tcPr>
          <w:p w14:paraId="5CE06DFB" w14:textId="5D501D7C" w:rsidR="00537EB7" w:rsidRDefault="002F68FE" w:rsidP="00723D69">
            <w:pPr>
              <w:pStyle w:val="NHSBodyCopy"/>
            </w:pPr>
            <w:r>
              <w:t xml:space="preserve">Image of </w:t>
            </w:r>
            <w:r w:rsidR="00950929">
              <w:t xml:space="preserve">a </w:t>
            </w:r>
            <w:r>
              <w:t>man from London telling us we should get vaccinated to protect ourselves and our families from diseases.</w:t>
            </w:r>
          </w:p>
        </w:tc>
      </w:tr>
      <w:tr w:rsidR="00537EB7" w14:paraId="78C38883" w14:textId="77777777" w:rsidTr="00537EB7">
        <w:tc>
          <w:tcPr>
            <w:tcW w:w="4646" w:type="dxa"/>
          </w:tcPr>
          <w:p w14:paraId="768DFAFD" w14:textId="2B02F99E" w:rsidR="00537EB7" w:rsidRPr="00537EB7" w:rsidRDefault="00537EB7" w:rsidP="00537EB7">
            <w:pPr>
              <w:pStyle w:val="NHSBodyCopy"/>
              <w:jc w:val="center"/>
            </w:pPr>
            <w:r w:rsidRPr="00537EB7">
              <w:drawing>
                <wp:inline distT="0" distB="0" distL="0" distR="0" wp14:anchorId="10F3DDBB" wp14:editId="79A22CAC">
                  <wp:extent cx="1905000" cy="1905000"/>
                  <wp:effectExtent l="0" t="0" r="0" b="0"/>
                  <wp:docPr id="16221826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8423932" w14:textId="77777777" w:rsidR="00537EB7" w:rsidRPr="00537EB7" w:rsidRDefault="00537EB7" w:rsidP="00537EB7">
            <w:pPr>
              <w:pStyle w:val="NHSBodyCopy"/>
              <w:jc w:val="center"/>
            </w:pPr>
          </w:p>
        </w:tc>
        <w:tc>
          <w:tcPr>
            <w:tcW w:w="4647" w:type="dxa"/>
          </w:tcPr>
          <w:p w14:paraId="0F98ECDD" w14:textId="59D1CA3B" w:rsidR="00537EB7" w:rsidRDefault="002F68FE" w:rsidP="00723D69">
            <w:pPr>
              <w:pStyle w:val="NHSBodyCopy"/>
            </w:pPr>
            <w:r>
              <w:t>Image of woman from London telling us she gets her children vaccinated to protect them from diseases.</w:t>
            </w:r>
          </w:p>
        </w:tc>
      </w:tr>
      <w:tr w:rsidR="00537EB7" w14:paraId="129B62AA" w14:textId="77777777" w:rsidTr="00537EB7">
        <w:tc>
          <w:tcPr>
            <w:tcW w:w="4646" w:type="dxa"/>
          </w:tcPr>
          <w:p w14:paraId="6F12B513" w14:textId="54CEAE11" w:rsidR="00537EB7" w:rsidRPr="00537EB7" w:rsidRDefault="00537EB7" w:rsidP="00537EB7">
            <w:pPr>
              <w:pStyle w:val="NHSBodyCopy"/>
              <w:tabs>
                <w:tab w:val="left" w:pos="1380"/>
              </w:tabs>
            </w:pPr>
            <w:r w:rsidRPr="00537EB7">
              <w:drawing>
                <wp:anchor distT="0" distB="0" distL="114300" distR="114300" simplePos="0" relativeHeight="251661312" behindDoc="0" locked="0" layoutInCell="1" allowOverlap="1" wp14:anchorId="07875D4B" wp14:editId="7743A873">
                  <wp:simplePos x="0" y="0"/>
                  <wp:positionH relativeFrom="column">
                    <wp:posOffset>431800</wp:posOffset>
                  </wp:positionH>
                  <wp:positionV relativeFrom="paragraph">
                    <wp:posOffset>0</wp:posOffset>
                  </wp:positionV>
                  <wp:extent cx="1933575" cy="1933575"/>
                  <wp:effectExtent l="0" t="0" r="9525" b="9525"/>
                  <wp:wrapSquare wrapText="bothSides"/>
                  <wp:docPr id="2937835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51AE3983" w14:textId="3BB987E6" w:rsidR="00537EB7" w:rsidRPr="00537EB7" w:rsidRDefault="00537EB7" w:rsidP="00537EB7">
            <w:pPr>
              <w:pStyle w:val="NHSBodyCopy"/>
              <w:tabs>
                <w:tab w:val="left" w:pos="1380"/>
              </w:tabs>
            </w:pPr>
          </w:p>
        </w:tc>
        <w:tc>
          <w:tcPr>
            <w:tcW w:w="4647" w:type="dxa"/>
          </w:tcPr>
          <w:p w14:paraId="23E13AD9" w14:textId="41ACFD5B" w:rsidR="00537EB7" w:rsidRDefault="002F68FE" w:rsidP="00723D69">
            <w:pPr>
              <w:pStyle w:val="NHSBodyCopy"/>
            </w:pPr>
            <w:r>
              <w:t>Image of Black African woman from London telling us she gets her children vaccinated to protect them from harm.</w:t>
            </w:r>
          </w:p>
        </w:tc>
      </w:tr>
      <w:tr w:rsidR="00537EB7" w14:paraId="3806B8C6" w14:textId="77777777" w:rsidTr="00537EB7">
        <w:tc>
          <w:tcPr>
            <w:tcW w:w="4646" w:type="dxa"/>
          </w:tcPr>
          <w:p w14:paraId="3C30551E" w14:textId="4F14F34E" w:rsidR="00537EB7" w:rsidRPr="00537EB7" w:rsidRDefault="00537EB7" w:rsidP="00537EB7">
            <w:pPr>
              <w:pStyle w:val="NHSBodyCopy"/>
              <w:jc w:val="center"/>
            </w:pPr>
            <w:r w:rsidRPr="00537EB7">
              <w:lastRenderedPageBreak/>
              <w:drawing>
                <wp:inline distT="0" distB="0" distL="0" distR="0" wp14:anchorId="7313083F" wp14:editId="50B628AF">
                  <wp:extent cx="1753200" cy="1753200"/>
                  <wp:effectExtent l="0" t="0" r="0" b="0"/>
                  <wp:docPr id="11315571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3200" cy="1753200"/>
                          </a:xfrm>
                          <a:prstGeom prst="rect">
                            <a:avLst/>
                          </a:prstGeom>
                          <a:noFill/>
                          <a:ln>
                            <a:noFill/>
                          </a:ln>
                        </pic:spPr>
                      </pic:pic>
                    </a:graphicData>
                  </a:graphic>
                </wp:inline>
              </w:drawing>
            </w:r>
          </w:p>
          <w:p w14:paraId="450AC0DE" w14:textId="77777777" w:rsidR="00537EB7" w:rsidRPr="00537EB7" w:rsidRDefault="00537EB7" w:rsidP="00537EB7">
            <w:pPr>
              <w:pStyle w:val="NHSBodyCopy"/>
              <w:jc w:val="center"/>
            </w:pPr>
          </w:p>
        </w:tc>
        <w:tc>
          <w:tcPr>
            <w:tcW w:w="4647" w:type="dxa"/>
          </w:tcPr>
          <w:p w14:paraId="4895DB31" w14:textId="6DBD0254" w:rsidR="00537EB7" w:rsidRDefault="004D49E3" w:rsidP="00723D69">
            <w:pPr>
              <w:pStyle w:val="NHSBodyCopy"/>
            </w:pPr>
            <w:r>
              <w:t>I</w:t>
            </w:r>
            <w:r w:rsidRPr="004D49E3">
              <w:t xml:space="preserve">mage of a young Romanian </w:t>
            </w:r>
            <w:r w:rsidR="00950929">
              <w:t>woman</w:t>
            </w:r>
            <w:r w:rsidRPr="004D49E3">
              <w:t xml:space="preserve"> from London telling us vaccinations are safer for her than catch the diseases</w:t>
            </w:r>
            <w:r w:rsidR="00950929">
              <w:t>.</w:t>
            </w:r>
          </w:p>
        </w:tc>
      </w:tr>
      <w:tr w:rsidR="00537EB7" w14:paraId="4EED0AFE" w14:textId="77777777" w:rsidTr="00537EB7">
        <w:tc>
          <w:tcPr>
            <w:tcW w:w="4646" w:type="dxa"/>
          </w:tcPr>
          <w:p w14:paraId="123302AF" w14:textId="7A9DAA02" w:rsidR="00537EB7" w:rsidRPr="00537EB7" w:rsidRDefault="00537EB7" w:rsidP="00537EB7">
            <w:pPr>
              <w:pStyle w:val="NHSBodyCopy"/>
              <w:tabs>
                <w:tab w:val="left" w:pos="1275"/>
              </w:tabs>
            </w:pPr>
            <w:r w:rsidRPr="00537EB7">
              <w:drawing>
                <wp:anchor distT="0" distB="0" distL="114300" distR="114300" simplePos="0" relativeHeight="251662336" behindDoc="0" locked="0" layoutInCell="1" allowOverlap="1" wp14:anchorId="69F90B4A" wp14:editId="374E44E7">
                  <wp:simplePos x="0" y="0"/>
                  <wp:positionH relativeFrom="column">
                    <wp:posOffset>498475</wp:posOffset>
                  </wp:positionH>
                  <wp:positionV relativeFrom="paragraph">
                    <wp:posOffset>0</wp:posOffset>
                  </wp:positionV>
                  <wp:extent cx="1800225" cy="1800225"/>
                  <wp:effectExtent l="0" t="0" r="9525" b="9525"/>
                  <wp:wrapSquare wrapText="bothSides"/>
                  <wp:docPr id="17241007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07B745A2" w14:textId="49FA9D29" w:rsidR="00537EB7" w:rsidRPr="00537EB7" w:rsidRDefault="00537EB7" w:rsidP="00537EB7">
            <w:pPr>
              <w:pStyle w:val="NHSBodyCopy"/>
              <w:tabs>
                <w:tab w:val="left" w:pos="1275"/>
              </w:tabs>
            </w:pPr>
          </w:p>
        </w:tc>
        <w:tc>
          <w:tcPr>
            <w:tcW w:w="4647" w:type="dxa"/>
          </w:tcPr>
          <w:p w14:paraId="1CF71BAA" w14:textId="5D15A23E" w:rsidR="00537EB7" w:rsidRDefault="002F68FE" w:rsidP="00723D69">
            <w:pPr>
              <w:pStyle w:val="NHSBodyCopy"/>
            </w:pPr>
            <w:r>
              <w:t>Image of pregnant woman from London telling us she gets vaccinated to protect herself and her baby from getting ill.</w:t>
            </w:r>
          </w:p>
        </w:tc>
      </w:tr>
      <w:tr w:rsidR="00537EB7" w14:paraId="22A68AAA" w14:textId="77777777" w:rsidTr="00537EB7">
        <w:tc>
          <w:tcPr>
            <w:tcW w:w="4646" w:type="dxa"/>
          </w:tcPr>
          <w:p w14:paraId="3DE21D0C" w14:textId="6EB79823" w:rsidR="00537EB7" w:rsidRPr="00537EB7" w:rsidRDefault="00537EB7" w:rsidP="00537EB7">
            <w:pPr>
              <w:pStyle w:val="NHSBodyCopy"/>
              <w:jc w:val="center"/>
            </w:pPr>
            <w:r w:rsidRPr="00537EB7">
              <w:drawing>
                <wp:inline distT="0" distB="0" distL="0" distR="0" wp14:anchorId="5496F281" wp14:editId="243C45CB">
                  <wp:extent cx="1828800" cy="1828800"/>
                  <wp:effectExtent l="0" t="0" r="0" b="0"/>
                  <wp:docPr id="20101746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BBBB558" w14:textId="77777777" w:rsidR="00537EB7" w:rsidRPr="00537EB7" w:rsidRDefault="00537EB7" w:rsidP="00537EB7">
            <w:pPr>
              <w:pStyle w:val="NHSBodyCopy"/>
              <w:jc w:val="center"/>
            </w:pPr>
          </w:p>
        </w:tc>
        <w:tc>
          <w:tcPr>
            <w:tcW w:w="4647" w:type="dxa"/>
          </w:tcPr>
          <w:p w14:paraId="3B28ADF6" w14:textId="5D274436" w:rsidR="00537EB7" w:rsidRDefault="00295195" w:rsidP="00723D69">
            <w:pPr>
              <w:pStyle w:val="NHSBodyCopy"/>
            </w:pPr>
            <w:r w:rsidRPr="00295195">
              <w:t>Image of a student from London telling us vaccinations are the best way of protecting ourselves from many diseases.</w:t>
            </w:r>
          </w:p>
        </w:tc>
      </w:tr>
    </w:tbl>
    <w:p w14:paraId="748BCB6A" w14:textId="77777777" w:rsidR="00537EB7" w:rsidRPr="005D066B" w:rsidRDefault="00537EB7" w:rsidP="00723D69">
      <w:pPr>
        <w:pStyle w:val="NHSBodyCopy"/>
      </w:pPr>
    </w:p>
    <w:sectPr w:rsidR="00537EB7" w:rsidRPr="005D066B" w:rsidSect="00A21859">
      <w:headerReference w:type="even" r:id="rId32"/>
      <w:headerReference w:type="default" r:id="rId33"/>
      <w:footerReference w:type="even" r:id="rId34"/>
      <w:footerReference w:type="default" r:id="rId35"/>
      <w:headerReference w:type="first" r:id="rId36"/>
      <w:footerReference w:type="first" r:id="rId37"/>
      <w:pgSz w:w="11900" w:h="16840"/>
      <w:pgMar w:top="1440" w:right="1440" w:bottom="1440" w:left="1157"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0B98F" w14:textId="77777777" w:rsidR="005E0FAF" w:rsidRDefault="005E0FAF" w:rsidP="001E20FC">
      <w:r>
        <w:separator/>
      </w:r>
    </w:p>
    <w:p w14:paraId="4F0B5F6A" w14:textId="77777777" w:rsidR="005E0FAF" w:rsidRDefault="005E0FAF"/>
    <w:p w14:paraId="025855C1" w14:textId="77777777" w:rsidR="005E0FAF" w:rsidRDefault="005E0FAF"/>
  </w:endnote>
  <w:endnote w:type="continuationSeparator" w:id="0">
    <w:p w14:paraId="2087AC11" w14:textId="77777777" w:rsidR="005E0FAF" w:rsidRDefault="005E0FAF" w:rsidP="001E20FC">
      <w:r>
        <w:continuationSeparator/>
      </w:r>
    </w:p>
    <w:p w14:paraId="0FE0C3F9" w14:textId="77777777" w:rsidR="005E0FAF" w:rsidRDefault="005E0FAF"/>
    <w:p w14:paraId="3CCAD8FC" w14:textId="77777777" w:rsidR="005E0FAF" w:rsidRDefault="005E0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4077662"/>
      <w:docPartObj>
        <w:docPartGallery w:val="Page Numbers (Bottom of Page)"/>
        <w:docPartUnique/>
      </w:docPartObj>
    </w:sdtPr>
    <w:sdtContent>
      <w:p w14:paraId="4DD8E18F" w14:textId="77777777" w:rsidR="00C90E9A" w:rsidRDefault="00C90E9A" w:rsidP="005B18C5">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521AF8" w14:textId="77777777" w:rsidR="00C90E9A" w:rsidRDefault="00C90E9A" w:rsidP="005B18C5">
    <w:pPr>
      <w:ind w:right="360" w:firstLine="360"/>
    </w:pPr>
  </w:p>
  <w:p w14:paraId="2CE164C7" w14:textId="77777777" w:rsidR="005630D5" w:rsidRDefault="005630D5"/>
  <w:p w14:paraId="5DE3E11C" w14:textId="77777777" w:rsidR="005630D5" w:rsidRDefault="005630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82D5" w14:textId="77777777" w:rsidR="005B18C5" w:rsidRDefault="006C1DC6" w:rsidP="005B18C5">
    <w:pPr>
      <w:ind w:right="360" w:firstLine="360"/>
    </w:pPr>
    <w:r>
      <w:rPr>
        <w:rFonts w:ascii="Arial" w:eastAsia="Arial" w:hAnsi="Arial" w:cs="Arial"/>
        <w:noProof/>
        <w:color w:val="44546A" w:themeColor="text2"/>
        <w:sz w:val="18"/>
        <w:szCs w:val="18"/>
      </w:rPr>
      <w:drawing>
        <wp:anchor distT="0" distB="0" distL="114300" distR="114300" simplePos="0" relativeHeight="251667456" behindDoc="1" locked="0" layoutInCell="1" allowOverlap="1" wp14:anchorId="1607E876" wp14:editId="486DAE3D">
          <wp:simplePos x="0" y="0"/>
          <wp:positionH relativeFrom="column">
            <wp:posOffset>-694690</wp:posOffset>
          </wp:positionH>
          <wp:positionV relativeFrom="paragraph">
            <wp:posOffset>-144145</wp:posOffset>
          </wp:positionV>
          <wp:extent cx="7495200" cy="1058400"/>
          <wp:effectExtent l="0" t="0" r="0" b="0"/>
          <wp:wrapNone/>
          <wp:docPr id="741944812" name="Picture 1" descr="CEO: Andrew Bland&#10;Chair: Sir Richard Douglas C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586" name="Picture 1" descr="CEO: Andrew Bland&#10;Chair: Sir Richard Douglas CB">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95200" cy="1058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EB9F" w14:textId="77777777" w:rsidR="00CA74AC" w:rsidRPr="00392E26" w:rsidRDefault="005B18C5" w:rsidP="005B18C5">
    <w:pPr>
      <w:ind w:right="360"/>
      <w:rPr>
        <w:rFonts w:ascii="Arial" w:hAnsi="Arial" w:cs="Arial"/>
      </w:rPr>
    </w:pPr>
    <w:r>
      <w:rPr>
        <w:rFonts w:ascii="Arial" w:eastAsia="Arial" w:hAnsi="Arial" w:cs="Arial"/>
        <w:noProof/>
        <w:color w:val="44546A" w:themeColor="text2"/>
        <w:sz w:val="18"/>
        <w:szCs w:val="18"/>
      </w:rPr>
      <w:drawing>
        <wp:anchor distT="0" distB="0" distL="114300" distR="114300" simplePos="0" relativeHeight="251665408" behindDoc="1" locked="0" layoutInCell="1" allowOverlap="1" wp14:anchorId="1F6E99DD" wp14:editId="711187BA">
          <wp:simplePos x="0" y="0"/>
          <wp:positionH relativeFrom="column">
            <wp:posOffset>-696881</wp:posOffset>
          </wp:positionH>
          <wp:positionV relativeFrom="paragraph">
            <wp:posOffset>-145915</wp:posOffset>
          </wp:positionV>
          <wp:extent cx="7497000" cy="1058400"/>
          <wp:effectExtent l="0" t="0" r="0" b="0"/>
          <wp:wrapNone/>
          <wp:docPr id="1050394274" name="Picture 1" descr="CEO: Andrew Bland&#10;Chair: Sir Richard Douglas C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586" name="Picture 1" descr="CEO: Andrew Bland&#10;Chair: Sir Richard Douglas CB">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97000" cy="105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BBA8C" w14:textId="77777777" w:rsidR="005E0FAF" w:rsidRDefault="005E0FAF" w:rsidP="001E20FC">
      <w:r>
        <w:separator/>
      </w:r>
    </w:p>
    <w:p w14:paraId="490073E3" w14:textId="77777777" w:rsidR="005E0FAF" w:rsidRDefault="005E0FAF"/>
    <w:p w14:paraId="316A9BF0" w14:textId="77777777" w:rsidR="005E0FAF" w:rsidRDefault="005E0FAF"/>
  </w:footnote>
  <w:footnote w:type="continuationSeparator" w:id="0">
    <w:p w14:paraId="616B38C8" w14:textId="77777777" w:rsidR="005E0FAF" w:rsidRDefault="005E0FAF" w:rsidP="001E20FC">
      <w:r>
        <w:continuationSeparator/>
      </w:r>
    </w:p>
    <w:p w14:paraId="696E3CC7" w14:textId="77777777" w:rsidR="005E0FAF" w:rsidRDefault="005E0FAF"/>
    <w:p w14:paraId="451E7C41" w14:textId="77777777" w:rsidR="005E0FAF" w:rsidRDefault="005E0F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802E" w14:textId="77777777" w:rsidR="006C1DC6" w:rsidRDefault="006C1DC6"/>
  <w:p w14:paraId="14854213" w14:textId="77777777" w:rsidR="005630D5" w:rsidRDefault="005630D5"/>
  <w:p w14:paraId="574492D1" w14:textId="77777777" w:rsidR="005630D5" w:rsidRDefault="005630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55E3" w14:textId="77777777" w:rsidR="006C1DC6" w:rsidRDefault="006C1DC6"/>
  <w:p w14:paraId="04EEA53C" w14:textId="77777777" w:rsidR="005630D5" w:rsidRDefault="005630D5"/>
  <w:p w14:paraId="52459203" w14:textId="77777777" w:rsidR="005630D5" w:rsidRDefault="005630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CDB2" w14:textId="77777777" w:rsidR="00CA74AC" w:rsidRDefault="00CA74AC">
    <w:r>
      <w:rPr>
        <w:noProof/>
      </w:rPr>
      <w:drawing>
        <wp:anchor distT="0" distB="0" distL="114300" distR="114300" simplePos="0" relativeHeight="251663360" behindDoc="1" locked="0" layoutInCell="1" allowOverlap="1" wp14:anchorId="32C23CEB" wp14:editId="60A7C648">
          <wp:simplePos x="0" y="0"/>
          <wp:positionH relativeFrom="page">
            <wp:posOffset>14808</wp:posOffset>
          </wp:positionH>
          <wp:positionV relativeFrom="paragraph">
            <wp:posOffset>-360045</wp:posOffset>
          </wp:positionV>
          <wp:extent cx="7516495" cy="1054735"/>
          <wp:effectExtent l="0" t="0" r="1905" b="0"/>
          <wp:wrapTight wrapText="bothSides">
            <wp:wrapPolygon edited="0">
              <wp:start x="0" y="0"/>
              <wp:lineTo x="0" y="21327"/>
              <wp:lineTo x="21569" y="21327"/>
              <wp:lineTo x="21569" y="0"/>
              <wp:lineTo x="0" y="0"/>
            </wp:wrapPolygon>
          </wp:wrapTight>
          <wp:docPr id="1" name="Picture 1" descr="South East London Integrated Care System Logo&#10;NHS South East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uth East London Integrated Care System Logo&#10;NHS South East London Logo"/>
                  <pic:cNvPicPr/>
                </pic:nvPicPr>
                <pic:blipFill>
                  <a:blip r:embed="rId1">
                    <a:extLst>
                      <a:ext uri="{28A0092B-C50C-407E-A947-70E740481C1C}">
                        <a14:useLocalDpi xmlns:a14="http://schemas.microsoft.com/office/drawing/2010/main" val="0"/>
                      </a:ext>
                    </a:extLst>
                  </a:blip>
                  <a:stretch>
                    <a:fillRect/>
                  </a:stretch>
                </pic:blipFill>
                <pic:spPr>
                  <a:xfrm>
                    <a:off x="0" y="0"/>
                    <a:ext cx="7516495" cy="10547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B7"/>
    <w:rsid w:val="0000702D"/>
    <w:rsid w:val="00016197"/>
    <w:rsid w:val="000374E9"/>
    <w:rsid w:val="00051FDE"/>
    <w:rsid w:val="00053643"/>
    <w:rsid w:val="00073197"/>
    <w:rsid w:val="00073C97"/>
    <w:rsid w:val="000851C8"/>
    <w:rsid w:val="000A00F0"/>
    <w:rsid w:val="000A6035"/>
    <w:rsid w:val="000B78CF"/>
    <w:rsid w:val="000C4425"/>
    <w:rsid w:val="000C4B58"/>
    <w:rsid w:val="000F6A74"/>
    <w:rsid w:val="001010A3"/>
    <w:rsid w:val="00170E48"/>
    <w:rsid w:val="00177B59"/>
    <w:rsid w:val="001873EA"/>
    <w:rsid w:val="001A40AC"/>
    <w:rsid w:val="001D105C"/>
    <w:rsid w:val="001E20FC"/>
    <w:rsid w:val="00243AC0"/>
    <w:rsid w:val="00292129"/>
    <w:rsid w:val="00295195"/>
    <w:rsid w:val="002B2CBC"/>
    <w:rsid w:val="002F2475"/>
    <w:rsid w:val="002F44C8"/>
    <w:rsid w:val="002F68FE"/>
    <w:rsid w:val="003029C7"/>
    <w:rsid w:val="00323111"/>
    <w:rsid w:val="00353988"/>
    <w:rsid w:val="00392E26"/>
    <w:rsid w:val="00395CB7"/>
    <w:rsid w:val="003A4581"/>
    <w:rsid w:val="003A4EC4"/>
    <w:rsid w:val="003A76A5"/>
    <w:rsid w:val="003C3F58"/>
    <w:rsid w:val="003C65C9"/>
    <w:rsid w:val="003E16FA"/>
    <w:rsid w:val="003F7C35"/>
    <w:rsid w:val="004039F8"/>
    <w:rsid w:val="004217F7"/>
    <w:rsid w:val="00422608"/>
    <w:rsid w:val="00422E74"/>
    <w:rsid w:val="004235EF"/>
    <w:rsid w:val="00465B00"/>
    <w:rsid w:val="004A2804"/>
    <w:rsid w:val="004D49E3"/>
    <w:rsid w:val="004F733F"/>
    <w:rsid w:val="005000F0"/>
    <w:rsid w:val="00524C8D"/>
    <w:rsid w:val="00535EF1"/>
    <w:rsid w:val="00537EB7"/>
    <w:rsid w:val="00540014"/>
    <w:rsid w:val="00541A36"/>
    <w:rsid w:val="0055487D"/>
    <w:rsid w:val="005630D5"/>
    <w:rsid w:val="00564813"/>
    <w:rsid w:val="005709C9"/>
    <w:rsid w:val="005719AD"/>
    <w:rsid w:val="005838B4"/>
    <w:rsid w:val="005959BA"/>
    <w:rsid w:val="005B18C5"/>
    <w:rsid w:val="005C6215"/>
    <w:rsid w:val="005D066B"/>
    <w:rsid w:val="005D5E67"/>
    <w:rsid w:val="005E0FAF"/>
    <w:rsid w:val="005E2EE6"/>
    <w:rsid w:val="005F4AD6"/>
    <w:rsid w:val="006002EC"/>
    <w:rsid w:val="00611FD6"/>
    <w:rsid w:val="00622BCC"/>
    <w:rsid w:val="0065477C"/>
    <w:rsid w:val="00655C02"/>
    <w:rsid w:val="0067240A"/>
    <w:rsid w:val="006A3533"/>
    <w:rsid w:val="006B0258"/>
    <w:rsid w:val="006C1DC6"/>
    <w:rsid w:val="006F5422"/>
    <w:rsid w:val="00715EB1"/>
    <w:rsid w:val="00717469"/>
    <w:rsid w:val="00723D69"/>
    <w:rsid w:val="00740797"/>
    <w:rsid w:val="00740EB7"/>
    <w:rsid w:val="0075309A"/>
    <w:rsid w:val="007630C0"/>
    <w:rsid w:val="00764BE0"/>
    <w:rsid w:val="0076606A"/>
    <w:rsid w:val="00772B27"/>
    <w:rsid w:val="00773730"/>
    <w:rsid w:val="007854D7"/>
    <w:rsid w:val="00795E97"/>
    <w:rsid w:val="007A3316"/>
    <w:rsid w:val="007C1D5D"/>
    <w:rsid w:val="007C48FF"/>
    <w:rsid w:val="007E0438"/>
    <w:rsid w:val="0087666D"/>
    <w:rsid w:val="00882EEE"/>
    <w:rsid w:val="00890B17"/>
    <w:rsid w:val="008A0BF2"/>
    <w:rsid w:val="008A71A7"/>
    <w:rsid w:val="008B4C1B"/>
    <w:rsid w:val="008C31FD"/>
    <w:rsid w:val="008E65FD"/>
    <w:rsid w:val="008E7A5E"/>
    <w:rsid w:val="00910038"/>
    <w:rsid w:val="00921730"/>
    <w:rsid w:val="00925C36"/>
    <w:rsid w:val="00942EA7"/>
    <w:rsid w:val="00950929"/>
    <w:rsid w:val="00952ECE"/>
    <w:rsid w:val="009755AB"/>
    <w:rsid w:val="00991D89"/>
    <w:rsid w:val="00991FE9"/>
    <w:rsid w:val="00993168"/>
    <w:rsid w:val="009B0E7A"/>
    <w:rsid w:val="009D668D"/>
    <w:rsid w:val="009F30CE"/>
    <w:rsid w:val="00A21859"/>
    <w:rsid w:val="00A30C99"/>
    <w:rsid w:val="00A43841"/>
    <w:rsid w:val="00A61FB0"/>
    <w:rsid w:val="00A70D61"/>
    <w:rsid w:val="00A757FD"/>
    <w:rsid w:val="00A859F3"/>
    <w:rsid w:val="00A91819"/>
    <w:rsid w:val="00AA1C69"/>
    <w:rsid w:val="00AE5337"/>
    <w:rsid w:val="00AF4834"/>
    <w:rsid w:val="00B104A9"/>
    <w:rsid w:val="00B25C9A"/>
    <w:rsid w:val="00B47476"/>
    <w:rsid w:val="00B66EEB"/>
    <w:rsid w:val="00B81F0C"/>
    <w:rsid w:val="00BF4DEA"/>
    <w:rsid w:val="00C06D13"/>
    <w:rsid w:val="00C11FF0"/>
    <w:rsid w:val="00C57286"/>
    <w:rsid w:val="00C7253D"/>
    <w:rsid w:val="00C8192D"/>
    <w:rsid w:val="00C90E9A"/>
    <w:rsid w:val="00CA74AC"/>
    <w:rsid w:val="00CC373A"/>
    <w:rsid w:val="00CD12B5"/>
    <w:rsid w:val="00CD4E40"/>
    <w:rsid w:val="00CF17E2"/>
    <w:rsid w:val="00D5224D"/>
    <w:rsid w:val="00D52842"/>
    <w:rsid w:val="00D9191C"/>
    <w:rsid w:val="00DA156C"/>
    <w:rsid w:val="00DC7890"/>
    <w:rsid w:val="00DD6A4D"/>
    <w:rsid w:val="00DE405A"/>
    <w:rsid w:val="00E6231F"/>
    <w:rsid w:val="00E83B9F"/>
    <w:rsid w:val="00E84D37"/>
    <w:rsid w:val="00EF1910"/>
    <w:rsid w:val="00F11940"/>
    <w:rsid w:val="00F2411B"/>
    <w:rsid w:val="00F4260F"/>
    <w:rsid w:val="00F53768"/>
    <w:rsid w:val="00F937AE"/>
    <w:rsid w:val="00F95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3305"/>
  <w15:chartTrackingRefBased/>
  <w15:docId w15:val="{8E518F71-B784-43E7-8F1F-F3348A1A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iPriority="5" w:unhideWhenUsed="1"/>
    <w:lsdException w:name="Signature" w:semiHidden="1" w:uiPriority="6"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4A280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2"/>
    <w:rsid w:val="00A91819"/>
    <w:rPr>
      <w:rFonts w:ascii="Tahoma" w:eastAsia="Times New Roman" w:hAnsi="Tahoma" w:cs="Tahoma"/>
      <w:sz w:val="22"/>
      <w:szCs w:val="22"/>
      <w:lang w:val="en-US"/>
    </w:rPr>
  </w:style>
  <w:style w:type="paragraph" w:styleId="Date">
    <w:name w:val="Date"/>
    <w:basedOn w:val="Normal"/>
    <w:next w:val="Salutation"/>
    <w:link w:val="DateChar"/>
    <w:uiPriority w:val="1"/>
    <w:rsid w:val="00A91819"/>
    <w:pPr>
      <w:spacing w:before="240" w:after="240" w:line="276" w:lineRule="auto"/>
    </w:pPr>
    <w:rPr>
      <w:rFonts w:ascii="Tahoma" w:eastAsia="Times New Roman" w:hAnsi="Tahoma" w:cs="Tahoma"/>
      <w:sz w:val="22"/>
      <w:szCs w:val="22"/>
      <w:lang w:val="en-US"/>
    </w:rPr>
  </w:style>
  <w:style w:type="character" w:customStyle="1" w:styleId="DateChar">
    <w:name w:val="Date Char"/>
    <w:basedOn w:val="DefaultParagraphFont"/>
    <w:link w:val="Date"/>
    <w:uiPriority w:val="1"/>
    <w:rsid w:val="00A91819"/>
    <w:rPr>
      <w:rFonts w:ascii="Tahoma" w:eastAsia="Times New Roman" w:hAnsi="Tahoma" w:cs="Tahoma"/>
      <w:sz w:val="22"/>
      <w:szCs w:val="22"/>
      <w:lang w:val="en-US"/>
    </w:rPr>
  </w:style>
  <w:style w:type="paragraph" w:styleId="Salutation">
    <w:name w:val="Salutation"/>
    <w:basedOn w:val="Normal"/>
    <w:next w:val="Normal"/>
    <w:link w:val="SalutationChar"/>
    <w:uiPriority w:val="4"/>
    <w:rsid w:val="00A91819"/>
    <w:pPr>
      <w:spacing w:before="480" w:after="240" w:line="276" w:lineRule="auto"/>
      <w:contextualSpacing/>
    </w:pPr>
    <w:rPr>
      <w:rFonts w:ascii="Tahoma" w:eastAsia="Times New Roman" w:hAnsi="Tahoma" w:cs="Tahoma"/>
      <w:sz w:val="22"/>
      <w:szCs w:val="22"/>
      <w:lang w:val="en-US"/>
    </w:rPr>
  </w:style>
  <w:style w:type="character" w:customStyle="1" w:styleId="SalutationChar">
    <w:name w:val="Salutation Char"/>
    <w:basedOn w:val="DefaultParagraphFont"/>
    <w:link w:val="Salutation"/>
    <w:uiPriority w:val="4"/>
    <w:rsid w:val="00A91819"/>
    <w:rPr>
      <w:rFonts w:ascii="Tahoma" w:eastAsia="Times New Roman" w:hAnsi="Tahoma" w:cs="Tahoma"/>
      <w:sz w:val="22"/>
      <w:szCs w:val="22"/>
      <w:lang w:val="en-US"/>
    </w:rPr>
  </w:style>
  <w:style w:type="paragraph" w:styleId="Closing">
    <w:name w:val="Closing"/>
    <w:basedOn w:val="Normal"/>
    <w:next w:val="Normal"/>
    <w:link w:val="ClosingChar"/>
    <w:uiPriority w:val="5"/>
    <w:rsid w:val="00A91819"/>
    <w:pPr>
      <w:spacing w:before="400" w:after="1000" w:line="276" w:lineRule="auto"/>
    </w:pPr>
    <w:rPr>
      <w:rFonts w:ascii="Tahoma" w:eastAsia="Times New Roman" w:hAnsi="Tahoma" w:cs="Tahoma"/>
      <w:sz w:val="22"/>
      <w:szCs w:val="22"/>
      <w:lang w:val="en-US"/>
    </w:rPr>
  </w:style>
  <w:style w:type="character" w:customStyle="1" w:styleId="ClosingChar">
    <w:name w:val="Closing Char"/>
    <w:basedOn w:val="DefaultParagraphFont"/>
    <w:link w:val="Closing"/>
    <w:uiPriority w:val="5"/>
    <w:rsid w:val="00A91819"/>
    <w:rPr>
      <w:rFonts w:ascii="Tahoma" w:eastAsia="Times New Roman" w:hAnsi="Tahoma" w:cs="Tahoma"/>
      <w:sz w:val="22"/>
      <w:szCs w:val="22"/>
      <w:lang w:val="en-US"/>
    </w:rPr>
  </w:style>
  <w:style w:type="paragraph" w:styleId="Signature">
    <w:name w:val="Signature"/>
    <w:basedOn w:val="Normal"/>
    <w:link w:val="SignatureChar"/>
    <w:uiPriority w:val="6"/>
    <w:unhideWhenUsed/>
    <w:rsid w:val="00A91819"/>
    <w:rPr>
      <w:rFonts w:ascii="Tahoma" w:eastAsia="Times New Roman" w:hAnsi="Tahoma" w:cs="Tahoma"/>
      <w:sz w:val="22"/>
      <w:szCs w:val="22"/>
      <w:lang w:val="en-US"/>
    </w:rPr>
  </w:style>
  <w:style w:type="character" w:customStyle="1" w:styleId="SignatureChar">
    <w:name w:val="Signature Char"/>
    <w:basedOn w:val="DefaultParagraphFont"/>
    <w:link w:val="Signature"/>
    <w:uiPriority w:val="6"/>
    <w:rsid w:val="00A91819"/>
    <w:rPr>
      <w:rFonts w:ascii="Tahoma" w:eastAsia="Times New Roman" w:hAnsi="Tahoma" w:cs="Tahoma"/>
      <w:sz w:val="22"/>
      <w:szCs w:val="22"/>
      <w:lang w:val="en-US"/>
    </w:rPr>
  </w:style>
  <w:style w:type="paragraph" w:styleId="Title">
    <w:name w:val="Title"/>
    <w:basedOn w:val="Normal"/>
    <w:next w:val="ContactInfo"/>
    <w:link w:val="TitleChar"/>
    <w:rsid w:val="00E83B9F"/>
    <w:pPr>
      <w:contextualSpacing/>
    </w:pPr>
    <w:rPr>
      <w:rFonts w:asciiTheme="majorHAnsi" w:eastAsiaTheme="majorEastAsia" w:hAnsiTheme="majorHAnsi" w:cstheme="majorBidi"/>
      <w:b/>
      <w:color w:val="44546A" w:themeColor="text2"/>
      <w:sz w:val="68"/>
      <w:szCs w:val="56"/>
      <w:lang w:val="en-US"/>
    </w:rPr>
  </w:style>
  <w:style w:type="character" w:customStyle="1" w:styleId="TitleChar">
    <w:name w:val="Title Char"/>
    <w:basedOn w:val="DefaultParagraphFont"/>
    <w:link w:val="Title"/>
    <w:rsid w:val="001873EA"/>
    <w:rPr>
      <w:rFonts w:asciiTheme="majorHAnsi" w:eastAsiaTheme="majorEastAsia" w:hAnsiTheme="majorHAnsi" w:cstheme="majorBidi"/>
      <w:b/>
      <w:color w:val="44546A" w:themeColor="text2"/>
      <w:sz w:val="68"/>
      <w:szCs w:val="56"/>
      <w:lang w:val="en-US"/>
    </w:rPr>
  </w:style>
  <w:style w:type="paragraph" w:customStyle="1" w:styleId="ContactInfo">
    <w:name w:val="Contact Info"/>
    <w:basedOn w:val="Normal"/>
    <w:uiPriority w:val="1"/>
    <w:rsid w:val="001873EA"/>
    <w:pPr>
      <w:spacing w:before="160" w:after="680"/>
    </w:pPr>
    <w:rPr>
      <w:rFonts w:asciiTheme="majorHAnsi" w:hAnsiTheme="majorHAnsi"/>
      <w:color w:val="1F3864" w:themeColor="accent1" w:themeShade="80"/>
      <w:sz w:val="22"/>
      <w:szCs w:val="22"/>
      <w:lang w:val="en-US"/>
    </w:rPr>
  </w:style>
  <w:style w:type="character" w:styleId="PageNumber">
    <w:name w:val="page number"/>
    <w:basedOn w:val="DefaultParagraphFont"/>
    <w:uiPriority w:val="99"/>
    <w:semiHidden/>
    <w:unhideWhenUsed/>
    <w:rsid w:val="00C90E9A"/>
  </w:style>
  <w:style w:type="paragraph" w:customStyle="1" w:styleId="NHSBodyCopy">
    <w:name w:val="NHS_BodyCopy"/>
    <w:basedOn w:val="ContactInfo"/>
    <w:autoRedefine/>
    <w:qFormat/>
    <w:rsid w:val="00723D69"/>
    <w:pPr>
      <w:spacing w:before="0" w:after="0"/>
    </w:pPr>
    <w:rPr>
      <w:rFonts w:ascii="Arial" w:hAnsi="Arial" w:cs="Arial"/>
      <w:noProof/>
      <w:color w:val="000000" w:themeColor="text1"/>
      <w:sz w:val="24"/>
      <w:szCs w:val="24"/>
      <w:lang w:val="en-GB" w:bidi="en-GB"/>
    </w:rPr>
  </w:style>
  <w:style w:type="character" w:styleId="BookTitle">
    <w:name w:val="Book Title"/>
    <w:basedOn w:val="DefaultParagraphFont"/>
    <w:uiPriority w:val="33"/>
    <w:rsid w:val="009F30CE"/>
    <w:rPr>
      <w:b/>
      <w:bCs/>
      <w:i/>
      <w:iCs/>
      <w:spacing w:val="5"/>
    </w:rPr>
  </w:style>
  <w:style w:type="paragraph" w:customStyle="1" w:styleId="NHSBulletPoint">
    <w:name w:val="NHS_BulletPoint"/>
    <w:basedOn w:val="ListParagraph"/>
    <w:autoRedefine/>
    <w:qFormat/>
    <w:rsid w:val="004A2804"/>
    <w:pPr>
      <w:spacing w:line="276" w:lineRule="auto"/>
      <w:ind w:left="0"/>
      <w:contextualSpacing w:val="0"/>
    </w:pPr>
    <w:rPr>
      <w:rFonts w:ascii="Arial" w:hAnsi="Arial" w:cs="Arial"/>
    </w:rPr>
  </w:style>
  <w:style w:type="paragraph" w:styleId="ListParagraph">
    <w:name w:val="List Paragraph"/>
    <w:basedOn w:val="Normal"/>
    <w:uiPriority w:val="34"/>
    <w:rsid w:val="004A2804"/>
    <w:pPr>
      <w:ind w:left="720"/>
      <w:contextualSpacing/>
    </w:pPr>
  </w:style>
  <w:style w:type="paragraph" w:customStyle="1" w:styleId="NHSHeader">
    <w:name w:val="NHS_Header"/>
    <w:basedOn w:val="Normal"/>
    <w:autoRedefine/>
    <w:qFormat/>
    <w:rsid w:val="004A2804"/>
    <w:pPr>
      <w:jc w:val="center"/>
    </w:pPr>
    <w:rPr>
      <w:rFonts w:ascii="Arial" w:eastAsiaTheme="minorEastAsia" w:hAnsi="Arial" w:cs="Arial"/>
      <w:b/>
      <w:bCs/>
      <w:color w:val="000000"/>
      <w:sz w:val="28"/>
      <w:szCs w:val="28"/>
      <w:lang w:eastAsia="en-GB"/>
    </w:rPr>
  </w:style>
  <w:style w:type="paragraph" w:customStyle="1" w:styleId="NHSIntroCopy">
    <w:name w:val="NHS_IntroCopy"/>
    <w:basedOn w:val="Normal"/>
    <w:autoRedefine/>
    <w:qFormat/>
    <w:rsid w:val="00422E74"/>
    <w:pPr>
      <w:spacing w:line="276" w:lineRule="auto"/>
    </w:pPr>
    <w:rPr>
      <w:rFonts w:ascii="Arial" w:hAnsi="Arial" w:cs="Arial"/>
      <w:color w:val="007DA8"/>
    </w:rPr>
  </w:style>
  <w:style w:type="paragraph" w:customStyle="1" w:styleId="NHSNumberedTitle">
    <w:name w:val="NHS_NumberedTitle"/>
    <w:basedOn w:val="Heading1"/>
    <w:autoRedefine/>
    <w:qFormat/>
    <w:rsid w:val="004A2804"/>
    <w:pPr>
      <w:tabs>
        <w:tab w:val="num" w:pos="360"/>
      </w:tabs>
    </w:pPr>
    <w:rPr>
      <w:rFonts w:ascii="Arial" w:hAnsi="Arial" w:cs="Arial"/>
      <w:b/>
      <w:bCs/>
      <w:color w:val="0069B4"/>
      <w:sz w:val="28"/>
      <w:szCs w:val="28"/>
      <w:lang w:eastAsia="en-GB"/>
    </w:rPr>
  </w:style>
  <w:style w:type="character" w:customStyle="1" w:styleId="Heading1Char">
    <w:name w:val="Heading 1 Char"/>
    <w:basedOn w:val="DefaultParagraphFont"/>
    <w:link w:val="Heading1"/>
    <w:uiPriority w:val="9"/>
    <w:rsid w:val="004A2804"/>
    <w:rPr>
      <w:rFonts w:asciiTheme="majorHAnsi" w:eastAsiaTheme="majorEastAsia" w:hAnsiTheme="majorHAnsi" w:cstheme="majorBidi"/>
      <w:color w:val="2F5496" w:themeColor="accent1" w:themeShade="BF"/>
      <w:sz w:val="32"/>
      <w:szCs w:val="32"/>
    </w:rPr>
  </w:style>
  <w:style w:type="paragraph" w:customStyle="1" w:styleId="NHSSubTitle">
    <w:name w:val="NHS_SubTitle"/>
    <w:basedOn w:val="Normal"/>
    <w:autoRedefine/>
    <w:qFormat/>
    <w:rsid w:val="00422E74"/>
    <w:rPr>
      <w:rFonts w:ascii="Arial" w:hAnsi="Arial" w:cs="Arial"/>
      <w:color w:val="00A0CC"/>
      <w:sz w:val="40"/>
      <w:szCs w:val="40"/>
      <w14:textOutline w14:w="9525" w14:cap="rnd" w14:cmpd="sng" w14:algn="ctr">
        <w14:noFill/>
        <w14:prstDash w14:val="solid"/>
        <w14:bevel/>
      </w14:textOutline>
    </w:rPr>
  </w:style>
  <w:style w:type="paragraph" w:customStyle="1" w:styleId="NHSTitle">
    <w:name w:val="NHS_Title"/>
    <w:basedOn w:val="Title"/>
    <w:autoRedefine/>
    <w:qFormat/>
    <w:rsid w:val="004A2804"/>
    <w:pPr>
      <w:jc w:val="center"/>
    </w:pPr>
    <w:rPr>
      <w:rFonts w:ascii="Arial" w:hAnsi="Arial" w:cs="Arial"/>
      <w:noProof/>
      <w:color w:val="0069B2"/>
      <w:sz w:val="44"/>
      <w:szCs w:val="44"/>
      <w:lang w:bidi="en-GB"/>
    </w:rPr>
  </w:style>
  <w:style w:type="table" w:styleId="TableGrid">
    <w:name w:val="Table Grid"/>
    <w:basedOn w:val="TableNormal"/>
    <w:uiPriority w:val="39"/>
    <w:rsid w:val="00537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7EB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Adlam(NHSSout\Downloads\Letterhead%20template%20ICB%20and%20I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557783CE1E8F498A20C0CC650996B4" ma:contentTypeVersion="18" ma:contentTypeDescription="Create a new document." ma:contentTypeScope="" ma:versionID="1666db76e9f9b1f898a05bfcab1db734">
  <xsd:schema xmlns:xsd="http://www.w3.org/2001/XMLSchema" xmlns:xs="http://www.w3.org/2001/XMLSchema" xmlns:p="http://schemas.microsoft.com/office/2006/metadata/properties" xmlns:ns2="9665b79a-0338-48fd-a2d6-3951c001299f" xmlns:ns3="ca38f9bd-10fb-4469-b523-de08287e2ac0" targetNamespace="http://schemas.microsoft.com/office/2006/metadata/properties" ma:root="true" ma:fieldsID="f08ed13a0c380b3e2d6a710f2d89ddcf" ns2:_="" ns3:_="">
    <xsd:import namespace="9665b79a-0338-48fd-a2d6-3951c001299f"/>
    <xsd:import namespace="ca38f9bd-10fb-4469-b523-de08287e2a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5b79a-0338-48fd-a2d6-3951c0012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5629fe-fa3b-4d8f-b0ac-4a13011ce3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8f9bd-10fb-4469-b523-de08287e2a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02e3dd1-031a-4eb5-807b-73981438eefc}" ma:internalName="TaxCatchAll" ma:showField="CatchAllData" ma:web="ca38f9bd-10fb-4469-b523-de08287e2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65b79a-0338-48fd-a2d6-3951c001299f">
      <Terms xmlns="http://schemas.microsoft.com/office/infopath/2007/PartnerControls"/>
    </lcf76f155ced4ddcb4097134ff3c332f>
    <TaxCatchAll xmlns="ca38f9bd-10fb-4469-b523-de08287e2ac0" xsi:nil="true"/>
  </documentManagement>
</p:properties>
</file>

<file path=customXml/itemProps1.xml><?xml version="1.0" encoding="utf-8"?>
<ds:datastoreItem xmlns:ds="http://schemas.openxmlformats.org/officeDocument/2006/customXml" ds:itemID="{820D3C6B-7A0F-426E-8E4D-76AE88C97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5b79a-0338-48fd-a2d6-3951c001299f"/>
    <ds:schemaRef ds:uri="ca38f9bd-10fb-4469-b523-de08287e2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02769-5CDF-49F5-A9AC-16267A666407}">
  <ds:schemaRefs>
    <ds:schemaRef ds:uri="http://schemas.microsoft.com/sharepoint/v3/contenttype/forms"/>
  </ds:schemaRefs>
</ds:datastoreItem>
</file>

<file path=customXml/itemProps3.xml><?xml version="1.0" encoding="utf-8"?>
<ds:datastoreItem xmlns:ds="http://schemas.openxmlformats.org/officeDocument/2006/customXml" ds:itemID="{80B37C98-6018-456A-9B1C-E446DB8E56EB}">
  <ds:schemaRefs>
    <ds:schemaRef ds:uri="http://schemas.microsoft.com/office/2006/metadata/properties"/>
    <ds:schemaRef ds:uri="http://schemas.microsoft.com/office/infopath/2007/PartnerControls"/>
    <ds:schemaRef ds:uri="9665b79a-0338-48fd-a2d6-3951c001299f"/>
    <ds:schemaRef ds:uri="ca38f9bd-10fb-4469-b523-de08287e2ac0"/>
  </ds:schemaRefs>
</ds:datastoreItem>
</file>

<file path=docProps/app.xml><?xml version="1.0" encoding="utf-8"?>
<Properties xmlns="http://schemas.openxmlformats.org/officeDocument/2006/extended-properties" xmlns:vt="http://schemas.openxmlformats.org/officeDocument/2006/docPropsVTypes">
  <Template>Letterhead template ICB and ICS</Template>
  <TotalTime>170</TotalTime>
  <Pages>6</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Adlam (NHS South East London ICB)</dc:creator>
  <cp:keywords/>
  <dc:description/>
  <cp:lastModifiedBy>Frances Adlam (NHS South East London ICB)</cp:lastModifiedBy>
  <cp:revision>33</cp:revision>
  <cp:lastPrinted>2024-03-20T14:19:00Z</cp:lastPrinted>
  <dcterms:created xsi:type="dcterms:W3CDTF">2025-08-15T15:07:00Z</dcterms:created>
  <dcterms:modified xsi:type="dcterms:W3CDTF">2025-08-20T11:51:00Z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0x010100D3557783CE1E8F498A20C0CC650996B4</vt:lpwstr>
  </property>
</Properties>
</file>